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F3" w:rsidRDefault="00A82DE2" w:rsidP="00806FF3">
      <w:sdt>
        <w:sdtPr>
          <w:id w:val="2124493152"/>
          <w:placeholder>
            <w:docPart w:val="93702F3016EB40498C4BB49A70C2E4A5"/>
          </w:placeholder>
          <w:temporary/>
          <w:showingPlcHdr/>
          <w15:appearance w15:val="hidden"/>
        </w:sdtPr>
        <w:sdtEndPr/>
        <w:sdtContent>
          <w:r w:rsidR="005D6CC7" w:rsidRPr="005D6CC7">
            <w:t>Fill out the form below completely.  All receipts should be attached to the form and emailed to</w:t>
          </w:r>
        </w:sdtContent>
      </w:sdt>
      <w:r w:rsidR="005D6CC7">
        <w:t xml:space="preserve"> </w:t>
      </w:r>
      <w:r w:rsidR="00684E67">
        <w:t>valentin.jimenez@fortbendisd.com</w:t>
      </w:r>
      <w:r w:rsidR="00C72268"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846B76" w:rsidTr="005D6CC7">
        <w:sdt>
          <w:sdtPr>
            <w:id w:val="1154723608"/>
            <w:placeholder>
              <w:docPart w:val="FAA9D5E4D8714C878E35BDEC3AAC85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BD2A07" w:rsidP="005D6CC7">
            <w:pPr>
              <w:spacing w:before="120"/>
            </w:pPr>
            <w:r>
              <w:t>1/13/2021</w:t>
            </w:r>
          </w:p>
        </w:tc>
      </w:tr>
      <w:tr w:rsidR="00650259" w:rsidRPr="00846B76" w:rsidTr="005D6CC7">
        <w:sdt>
          <w:sdtPr>
            <w:id w:val="1316608284"/>
            <w:placeholder>
              <w:docPart w:val="4BE4B3F6BE9C461AA9F84BAE0F2F2D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Budget Category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281729" w:rsidP="005D6CC7">
            <w:pPr>
              <w:spacing w:before="120"/>
            </w:pPr>
            <w:r>
              <w:t>199</w:t>
            </w:r>
          </w:p>
        </w:tc>
      </w:tr>
      <w:tr w:rsidR="00650259" w:rsidRPr="00846B76" w:rsidTr="005D6CC7">
        <w:sdt>
          <w:sdtPr>
            <w:id w:val="1864160262"/>
            <w:placeholder>
              <w:docPart w:val="6B8F29F9C8684B1E8222A6A135CA75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Approver Name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855A1A" w:rsidP="005D6CC7">
            <w:pPr>
              <w:spacing w:before="120"/>
            </w:pPr>
            <w:r>
              <w:t>Mr. Valentin Jimenez</w:t>
            </w:r>
          </w:p>
        </w:tc>
      </w:tr>
      <w:tr w:rsidR="00650259" w:rsidRPr="00846B76" w:rsidTr="005D6CC7">
        <w:sdt>
          <w:sdtPr>
            <w:id w:val="461695491"/>
            <w:placeholder>
              <w:docPart w:val="F40EE89BA0E946F9927B768E01AF84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Default="005D6CC7" w:rsidP="005D6CC7">
                <w:r w:rsidRPr="005D6CC7">
                  <w:t>Submitted by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7262C9" w:rsidP="005D6CC7">
            <w:pPr>
              <w:spacing w:before="120"/>
            </w:pPr>
            <w:r>
              <w:t>Tonia Taiwo</w:t>
            </w: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650259" w:rsidP="005D6CC7"/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650259" w:rsidP="005D6CC7"/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650259" w:rsidP="005D6CC7"/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650259" w:rsidP="005D6CC7"/>
        </w:tc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806FF3" w:rsidRPr="00846B76" w:rsidTr="005D6CC7">
        <w:tc>
          <w:tcPr>
            <w:tcW w:w="1538" w:type="pct"/>
            <w:vAlign w:val="bottom"/>
          </w:tcPr>
          <w:p w:rsidR="00806FF3" w:rsidRPr="00846B76" w:rsidRDefault="00806FF3" w:rsidP="005D6CC7"/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806FF3" w:rsidRPr="00846B76" w:rsidRDefault="00806FF3" w:rsidP="005D6CC7">
            <w:pPr>
              <w:spacing w:before="120"/>
            </w:pPr>
          </w:p>
        </w:tc>
      </w:tr>
    </w:tbl>
    <w:p w:rsidR="00806FF3" w:rsidRDefault="00806FF3" w:rsidP="0073326A">
      <w:pPr>
        <w:spacing w:after="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846B76" w:rsidTr="005D6CC7">
        <w:tc>
          <w:tcPr>
            <w:tcW w:w="3558" w:type="pct"/>
            <w:vAlign w:val="bottom"/>
          </w:tcPr>
          <w:p w:rsidR="00806FF3" w:rsidRPr="00846B76" w:rsidRDefault="00281729" w:rsidP="007262C9">
            <w:r>
              <w:t>(199</w:t>
            </w:r>
            <w:r w:rsidR="00855A1A">
              <w:t xml:space="preserve">) Starting budget as of </w:t>
            </w:r>
            <w:r w:rsidR="00BD2A07">
              <w:t>12/2</w:t>
            </w:r>
            <w:r w:rsidR="00855A1A">
              <w:t>/2020</w:t>
            </w: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240"/>
            </w:pPr>
          </w:p>
        </w:tc>
        <w:sdt>
          <w:sdtPr>
            <w:id w:val="-1960097559"/>
            <w:placeholder>
              <w:docPart w:val="CD70BB65A0B0461892FDF557D298FC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:rsidR="00806FF3" w:rsidRPr="00846B76" w:rsidRDefault="005D6CC7" w:rsidP="005D6CC7">
                <w:pPr>
                  <w:jc w:val="right"/>
                </w:pPr>
                <w:r w:rsidRPr="005D6CC7">
                  <w:t>Amount</w:t>
                </w:r>
              </w:p>
            </w:tc>
          </w:sdtContent>
        </w:sdt>
      </w:tr>
      <w:tr w:rsidR="00806FF3" w:rsidRPr="00846B76" w:rsidTr="00806FF3">
        <w:tc>
          <w:tcPr>
            <w:tcW w:w="3558" w:type="pct"/>
            <w:tcBorders>
              <w:bottom w:val="single" w:sz="4" w:space="0" w:color="auto"/>
            </w:tcBorders>
          </w:tcPr>
          <w:p w:rsidR="00806FF3" w:rsidRPr="00846B76" w:rsidRDefault="00855A1A" w:rsidP="007262C9">
            <w:pPr>
              <w:spacing w:before="120"/>
            </w:pPr>
            <w:r>
              <w:t xml:space="preserve">Starting budget as of </w:t>
            </w:r>
            <w:r w:rsidR="00BD2A07">
              <w:t>12/2</w:t>
            </w:r>
            <w:r>
              <w:t>/2020</w:t>
            </w: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806FF3" w:rsidRPr="00846B76" w:rsidRDefault="00855A1A" w:rsidP="00807E88">
            <w:pPr>
              <w:spacing w:before="120"/>
            </w:pPr>
            <w:r>
              <w:t>$</w:t>
            </w:r>
            <w:r w:rsidR="00BD2A07">
              <w:t>3770.00</w:t>
            </w: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55A1A" w:rsidRDefault="007262C9" w:rsidP="00281729">
            <w:pPr>
              <w:spacing w:before="12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</w:t>
            </w:r>
            <w:r w:rsidRPr="00984A8B">
              <w:rPr>
                <w:color w:val="FF0000"/>
              </w:rPr>
              <w:t>Expenses</w:t>
            </w:r>
            <w:r w:rsidR="00BD2A07">
              <w:rPr>
                <w:color w:val="FF0000"/>
                <w:sz w:val="18"/>
                <w:szCs w:val="18"/>
              </w:rPr>
              <w:t xml:space="preserve"> Jersey Village ($655.00), Dobie ($300)</w:t>
            </w: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7262C9" w:rsidP="007262C9">
            <w:pPr>
              <w:spacing w:before="120"/>
            </w:pPr>
            <w:r w:rsidRPr="00984A8B">
              <w:rPr>
                <w:color w:val="FF0000"/>
              </w:rPr>
              <w:t>-$</w:t>
            </w:r>
            <w:r w:rsidR="00BD2A07">
              <w:rPr>
                <w:color w:val="FF0000"/>
              </w:rPr>
              <w:t>955.00</w:t>
            </w:r>
          </w:p>
        </w:tc>
        <w:bookmarkStart w:id="0" w:name="_GoBack"/>
        <w:bookmarkEnd w:id="0"/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55A1A" w:rsidRDefault="00806FF3" w:rsidP="007262C9">
            <w:pPr>
              <w:spacing w:before="120"/>
              <w:rPr>
                <w:color w:val="FF0000"/>
                <w:sz w:val="18"/>
                <w:szCs w:val="18"/>
              </w:rPr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55A1A" w:rsidRDefault="00806FF3" w:rsidP="00806FF3">
            <w:pPr>
              <w:spacing w:before="120"/>
              <w:rPr>
                <w:color w:val="FF0000"/>
                <w:sz w:val="18"/>
                <w:szCs w:val="18"/>
              </w:rPr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C72268">
        <w:tc>
          <w:tcPr>
            <w:tcW w:w="3558" w:type="pct"/>
            <w:tcBorders>
              <w:top w:val="single" w:sz="4" w:space="0" w:color="auto"/>
            </w:tcBorders>
            <w:vAlign w:val="bottom"/>
          </w:tcPr>
          <w:p w:rsidR="00806FF3" w:rsidRPr="00846B76" w:rsidRDefault="00281729" w:rsidP="00855A1A">
            <w:pPr>
              <w:jc w:val="right"/>
            </w:pPr>
            <w:r>
              <w:t>Remaining Budget for 199</w:t>
            </w: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093DE7" w:rsidP="00786833">
            <w:pPr>
              <w:spacing w:before="120"/>
            </w:pPr>
            <w:r>
              <w:t>$</w:t>
            </w:r>
            <w:r w:rsidR="00BD2A07">
              <w:t>2815.00</w:t>
            </w:r>
          </w:p>
        </w:tc>
      </w:tr>
    </w:tbl>
    <w:p w:rsidR="00806FF3" w:rsidRPr="00732B16" w:rsidRDefault="00806FF3" w:rsidP="0073326A">
      <w:pPr>
        <w:spacing w:after="0"/>
        <w:rPr>
          <w:sz w:val="22"/>
        </w:rPr>
      </w:pPr>
    </w:p>
    <w:sectPr w:rsidR="00806FF3" w:rsidRPr="00732B16" w:rsidSect="0073326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DE2" w:rsidRDefault="00A82DE2" w:rsidP="00650259">
      <w:pPr>
        <w:spacing w:after="0" w:line="240" w:lineRule="auto"/>
      </w:pPr>
      <w:r>
        <w:separator/>
      </w:r>
    </w:p>
  </w:endnote>
  <w:endnote w:type="continuationSeparator" w:id="0">
    <w:p w:rsidR="00A82DE2" w:rsidRDefault="00A82DE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833E8FF-FB60-43A8-A707-0EF287E959CC}"/>
    <w:embedBold r:id="rId2" w:fontKey="{97F1CAF4-4D77-441F-A741-361E63C15B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21EF55B-DBFF-4325-9E72-6487D291EC1C}"/>
    <w:embedBold r:id="rId4" w:fontKey="{8CC9BAC9-F3BB-41FF-A73F-7977C3D3F1FB}"/>
    <w:embedItalic r:id="rId5" w:fontKey="{DAE76C2C-8CD6-4024-A7B4-901C650B1D0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2BE87C4-0163-44C2-952C-728ABE2BDF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7F78F59-EC72-4496-83D2-1DA1DA1C8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C4167A">
      <w:tc>
        <w:tcPr>
          <w:tcW w:w="4675" w:type="dxa"/>
          <w:vAlign w:val="center"/>
        </w:tcPr>
        <w:p w:rsidR="0073326A" w:rsidRPr="0073326A" w:rsidRDefault="0073326A" w:rsidP="00093DE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DE2" w:rsidRDefault="00A82DE2" w:rsidP="00650259">
      <w:pPr>
        <w:spacing w:after="0" w:line="240" w:lineRule="auto"/>
      </w:pPr>
      <w:r>
        <w:separator/>
      </w:r>
    </w:p>
  </w:footnote>
  <w:footnote w:type="continuationSeparator" w:id="0">
    <w:p w:rsidR="00A82DE2" w:rsidRDefault="00A82DE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B000925" wp14:editId="6B6B7EAB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Pr="00732B16" w:rsidRDefault="00855A1A" w:rsidP="00855A1A">
          <w:pPr>
            <w:pStyle w:val="Header"/>
          </w:pPr>
          <w:r>
            <w:t>2020-2021 Speech &amp; Debate Treasurer’s Report</w:t>
          </w:r>
        </w:p>
      </w:tc>
    </w:tr>
  </w:tbl>
  <w:p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1A"/>
    <w:rsid w:val="00052382"/>
    <w:rsid w:val="0006568A"/>
    <w:rsid w:val="00076F0F"/>
    <w:rsid w:val="00084253"/>
    <w:rsid w:val="00093DE7"/>
    <w:rsid w:val="00097520"/>
    <w:rsid w:val="000D1F49"/>
    <w:rsid w:val="001727CA"/>
    <w:rsid w:val="001B7F57"/>
    <w:rsid w:val="00281729"/>
    <w:rsid w:val="00290F5E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A38F5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84E67"/>
    <w:rsid w:val="006E62D8"/>
    <w:rsid w:val="00713D1C"/>
    <w:rsid w:val="00723319"/>
    <w:rsid w:val="007262C9"/>
    <w:rsid w:val="00732B16"/>
    <w:rsid w:val="0073326A"/>
    <w:rsid w:val="00770F25"/>
    <w:rsid w:val="00786833"/>
    <w:rsid w:val="007A35A8"/>
    <w:rsid w:val="007B0A85"/>
    <w:rsid w:val="007C6A52"/>
    <w:rsid w:val="00806FF3"/>
    <w:rsid w:val="00807E88"/>
    <w:rsid w:val="0082043E"/>
    <w:rsid w:val="00855A1A"/>
    <w:rsid w:val="008E203A"/>
    <w:rsid w:val="0091229C"/>
    <w:rsid w:val="00940E73"/>
    <w:rsid w:val="00976D36"/>
    <w:rsid w:val="00984A8B"/>
    <w:rsid w:val="0098597D"/>
    <w:rsid w:val="009F619A"/>
    <w:rsid w:val="009F6DDE"/>
    <w:rsid w:val="00A370A8"/>
    <w:rsid w:val="00A51B9A"/>
    <w:rsid w:val="00A60442"/>
    <w:rsid w:val="00A82DE2"/>
    <w:rsid w:val="00AB0BCC"/>
    <w:rsid w:val="00AD0814"/>
    <w:rsid w:val="00B160CA"/>
    <w:rsid w:val="00BD2A07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75FB9"/>
    <w:rsid w:val="00DB3FAD"/>
    <w:rsid w:val="00E61C09"/>
    <w:rsid w:val="00E677FE"/>
    <w:rsid w:val="00EB3B58"/>
    <w:rsid w:val="00EC7359"/>
    <w:rsid w:val="00EE3054"/>
    <w:rsid w:val="00F00606"/>
    <w:rsid w:val="00F01256"/>
    <w:rsid w:val="00FC68E6"/>
    <w:rsid w:val="00FC7475"/>
    <w:rsid w:val="00FE5256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108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ntin.jimenez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702F3016EB40498C4BB49A70C2E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EEECB-0470-4FD6-815C-A0F49E4755D4}"/>
      </w:docPartPr>
      <w:docPartBody>
        <w:p w:rsidR="00E03DCE" w:rsidRDefault="0065615C">
          <w:pPr>
            <w:pStyle w:val="93702F3016EB40498C4BB49A70C2E4A5"/>
          </w:pPr>
          <w:r w:rsidRPr="005D6CC7">
            <w:t>Fill out the form below completely.  All receipts should be attached to the form and emailed to</w:t>
          </w:r>
        </w:p>
      </w:docPartBody>
    </w:docPart>
    <w:docPart>
      <w:docPartPr>
        <w:name w:val="FAA9D5E4D8714C878E35BDEC3AAC8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72F4E-C11B-4ADC-8A22-A0EBBC67AD99}"/>
      </w:docPartPr>
      <w:docPartBody>
        <w:p w:rsidR="00E03DCE" w:rsidRDefault="0065615C">
          <w:pPr>
            <w:pStyle w:val="FAA9D5E4D8714C878E35BDEC3AAC85D1"/>
          </w:pPr>
          <w:r w:rsidRPr="005D6CC7">
            <w:t>Date</w:t>
          </w:r>
        </w:p>
      </w:docPartBody>
    </w:docPart>
    <w:docPart>
      <w:docPartPr>
        <w:name w:val="4BE4B3F6BE9C461AA9F84BAE0F2F2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15449-623B-4F8D-8731-A8D7A6BB5EE3}"/>
      </w:docPartPr>
      <w:docPartBody>
        <w:p w:rsidR="00E03DCE" w:rsidRDefault="0065615C">
          <w:pPr>
            <w:pStyle w:val="4BE4B3F6BE9C461AA9F84BAE0F2F2DAD"/>
          </w:pPr>
          <w:r w:rsidRPr="005D6CC7">
            <w:t>Budget Category</w:t>
          </w:r>
        </w:p>
      </w:docPartBody>
    </w:docPart>
    <w:docPart>
      <w:docPartPr>
        <w:name w:val="6B8F29F9C8684B1E8222A6A135CA7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88531-D1E5-4F82-A865-743E90D54A77}"/>
      </w:docPartPr>
      <w:docPartBody>
        <w:p w:rsidR="00E03DCE" w:rsidRDefault="0065615C">
          <w:pPr>
            <w:pStyle w:val="6B8F29F9C8684B1E8222A6A135CA75B1"/>
          </w:pPr>
          <w:r w:rsidRPr="005D6CC7">
            <w:t>Approver Name</w:t>
          </w:r>
        </w:p>
      </w:docPartBody>
    </w:docPart>
    <w:docPart>
      <w:docPartPr>
        <w:name w:val="F40EE89BA0E946F9927B768E01AF8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A1E05-D26E-4D8D-ABF4-F177109513D7}"/>
      </w:docPartPr>
      <w:docPartBody>
        <w:p w:rsidR="00E03DCE" w:rsidRDefault="0065615C">
          <w:pPr>
            <w:pStyle w:val="F40EE89BA0E946F9927B768E01AF845A"/>
          </w:pPr>
          <w:r w:rsidRPr="005D6CC7">
            <w:t>Submitted by</w:t>
          </w:r>
        </w:p>
      </w:docPartBody>
    </w:docPart>
    <w:docPart>
      <w:docPartPr>
        <w:name w:val="CD70BB65A0B0461892FDF557D298F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29410-CC7D-4F71-93F7-9F668F166EA8}"/>
      </w:docPartPr>
      <w:docPartBody>
        <w:p w:rsidR="00E03DCE" w:rsidRDefault="0065615C">
          <w:pPr>
            <w:pStyle w:val="CD70BB65A0B0461892FDF557D298FC8C"/>
          </w:pPr>
          <w:r w:rsidRPr="005D6CC7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15C"/>
    <w:rsid w:val="000C5F57"/>
    <w:rsid w:val="0065615C"/>
    <w:rsid w:val="006807BC"/>
    <w:rsid w:val="007110BE"/>
    <w:rsid w:val="00997FAD"/>
    <w:rsid w:val="00E03DCE"/>
    <w:rsid w:val="00EA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702F3016EB40498C4BB49A70C2E4A5">
    <w:name w:val="93702F3016EB40498C4BB49A70C2E4A5"/>
  </w:style>
  <w:style w:type="paragraph" w:customStyle="1" w:styleId="A3A8BB7DBE8A4F6A9139D20C220D0E29">
    <w:name w:val="A3A8BB7DBE8A4F6A9139D20C220D0E29"/>
  </w:style>
  <w:style w:type="paragraph" w:customStyle="1" w:styleId="FAA9D5E4D8714C878E35BDEC3AAC85D1">
    <w:name w:val="FAA9D5E4D8714C878E35BDEC3AAC85D1"/>
  </w:style>
  <w:style w:type="paragraph" w:customStyle="1" w:styleId="4BE4B3F6BE9C461AA9F84BAE0F2F2DAD">
    <w:name w:val="4BE4B3F6BE9C461AA9F84BAE0F2F2DAD"/>
  </w:style>
  <w:style w:type="paragraph" w:customStyle="1" w:styleId="6B8F29F9C8684B1E8222A6A135CA75B1">
    <w:name w:val="6B8F29F9C8684B1E8222A6A135CA75B1"/>
  </w:style>
  <w:style w:type="paragraph" w:customStyle="1" w:styleId="F40EE89BA0E946F9927B768E01AF845A">
    <w:name w:val="F40EE89BA0E946F9927B768E01AF845A"/>
  </w:style>
  <w:style w:type="paragraph" w:customStyle="1" w:styleId="20B739B65A7942BCAC6ED8E9EF4E4582">
    <w:name w:val="20B739B65A7942BCAC6ED8E9EF4E4582"/>
  </w:style>
  <w:style w:type="paragraph" w:customStyle="1" w:styleId="F9BAD09A0CC54B6FBDCFA68ACA406ECD">
    <w:name w:val="F9BAD09A0CC54B6FBDCFA68ACA406ECD"/>
  </w:style>
  <w:style w:type="paragraph" w:customStyle="1" w:styleId="F5D731910B3648FDB22560B0860412E1">
    <w:name w:val="F5D731910B3648FDB22560B0860412E1"/>
  </w:style>
  <w:style w:type="paragraph" w:customStyle="1" w:styleId="2C47503BF59146F4B9F6D4BB4F2CDE61">
    <w:name w:val="2C47503BF59146F4B9F6D4BB4F2CDE61"/>
  </w:style>
  <w:style w:type="paragraph" w:customStyle="1" w:styleId="11290FC3E7634866B32500DA949746B7">
    <w:name w:val="11290FC3E7634866B32500DA949746B7"/>
  </w:style>
  <w:style w:type="paragraph" w:customStyle="1" w:styleId="04539FAAFDFC482DA0A0AE880ED029AB">
    <w:name w:val="04539FAAFDFC482DA0A0AE880ED029AB"/>
  </w:style>
  <w:style w:type="paragraph" w:customStyle="1" w:styleId="CD70BB65A0B0461892FDF557D298FC8C">
    <w:name w:val="CD70BB65A0B0461892FDF557D298FC8C"/>
  </w:style>
  <w:style w:type="paragraph" w:customStyle="1" w:styleId="0B4514C1EE4F4EACBE165BBAD749A3B2">
    <w:name w:val="0B4514C1EE4F4EACBE165BBAD749A3B2"/>
  </w:style>
  <w:style w:type="paragraph" w:customStyle="1" w:styleId="92CE9494BA8444C79B9DA57C1FC915E2">
    <w:name w:val="92CE9494BA8444C79B9DA57C1FC915E2"/>
  </w:style>
  <w:style w:type="paragraph" w:customStyle="1" w:styleId="30FFE11875444118994D51D7F83E998E">
    <w:name w:val="30FFE11875444118994D51D7F83E998E"/>
  </w:style>
  <w:style w:type="paragraph" w:customStyle="1" w:styleId="DD119E9C108849FAA95F714D35823341">
    <w:name w:val="DD119E9C108849FAA95F714D35823341"/>
  </w:style>
  <w:style w:type="paragraph" w:customStyle="1" w:styleId="7C81F6310B7A4776BFCA96D61517065D">
    <w:name w:val="7C81F6310B7A4776BFCA96D61517065D"/>
  </w:style>
  <w:style w:type="paragraph" w:customStyle="1" w:styleId="B519A052E77846D392845D484F473B34">
    <w:name w:val="B519A052E77846D392845D484F473B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2021-01-13T20:20:00Z</dcterms:created>
  <dcterms:modified xsi:type="dcterms:W3CDTF">2021-01-13T20:20:00Z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