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650259" w:rsidRPr="00846B76" w:rsidTr="005D6CC7">
        <w:sdt>
          <w:sdtPr>
            <w:id w:val="1154723608"/>
            <w:placeholder>
              <w:docPart w:val="FAA9D5E4D8714C878E35BDEC3AAC85D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Date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9F62E7" w:rsidP="00100BA8">
            <w:pPr>
              <w:spacing w:before="120"/>
            </w:pPr>
            <w:r>
              <w:t>1/</w:t>
            </w:r>
            <w:r w:rsidR="00100BA8">
              <w:t>13/2021</w:t>
            </w:r>
          </w:p>
        </w:tc>
      </w:tr>
      <w:tr w:rsidR="00650259" w:rsidRPr="00846B76" w:rsidTr="005D6CC7">
        <w:sdt>
          <w:sdtPr>
            <w:id w:val="1316608284"/>
            <w:placeholder>
              <w:docPart w:val="4BE4B3F6BE9C461AA9F84BAE0F2F2D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Budget Category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093DE7" w:rsidP="005D6CC7">
            <w:pPr>
              <w:spacing w:before="120"/>
            </w:pPr>
            <w:r>
              <w:t>465LP</w:t>
            </w:r>
          </w:p>
        </w:tc>
      </w:tr>
      <w:tr w:rsidR="00650259" w:rsidRPr="00846B76" w:rsidTr="005D6CC7">
        <w:sdt>
          <w:sdtPr>
            <w:id w:val="1864160262"/>
            <w:placeholder>
              <w:docPart w:val="6B8F29F9C8684B1E8222A6A135CA75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Pr="00846B76" w:rsidRDefault="005D6CC7" w:rsidP="005D6CC7">
                <w:r w:rsidRPr="005D6CC7">
                  <w:t>Approver Name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855A1A" w:rsidP="005D6CC7">
            <w:pPr>
              <w:spacing w:before="120"/>
            </w:pPr>
            <w:r>
              <w:t>Mr. Valentin Jimenez</w:t>
            </w:r>
          </w:p>
        </w:tc>
      </w:tr>
      <w:tr w:rsidR="00650259" w:rsidRPr="00846B76" w:rsidTr="005D6CC7">
        <w:sdt>
          <w:sdtPr>
            <w:id w:val="461695491"/>
            <w:placeholder>
              <w:docPart w:val="F40EE89BA0E946F9927B768E01AF845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8" w:type="pct"/>
                <w:vAlign w:val="bottom"/>
              </w:tcPr>
              <w:p w:rsidR="00650259" w:rsidRDefault="005D6CC7" w:rsidP="005D6CC7">
                <w:r w:rsidRPr="005D6CC7">
                  <w:t>Submitted by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8F4507" w:rsidP="005D6CC7">
            <w:pPr>
              <w:spacing w:before="120"/>
            </w:pPr>
            <w:r>
              <w:t>Tonia Tiawo</w:t>
            </w: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650259" w:rsidP="005D6CC7"/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650259" w:rsidP="005D6CC7"/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650259" w:rsidP="005D6CC7"/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650259" w:rsidRPr="00846B76" w:rsidTr="005D6CC7">
        <w:tc>
          <w:tcPr>
            <w:tcW w:w="1538" w:type="pct"/>
            <w:vAlign w:val="bottom"/>
          </w:tcPr>
          <w:p w:rsidR="00650259" w:rsidRPr="00846B76" w:rsidRDefault="00650259" w:rsidP="005D6CC7"/>
        </w:tc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5D6CC7">
            <w:pPr>
              <w:spacing w:before="120"/>
            </w:pPr>
          </w:p>
        </w:tc>
      </w:tr>
      <w:tr w:rsidR="00806FF3" w:rsidRPr="00846B76" w:rsidTr="005D6CC7">
        <w:tc>
          <w:tcPr>
            <w:tcW w:w="1538" w:type="pct"/>
            <w:vAlign w:val="bottom"/>
          </w:tcPr>
          <w:p w:rsidR="00806FF3" w:rsidRPr="00846B76" w:rsidRDefault="00806FF3" w:rsidP="005D6CC7"/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:rsidR="00806FF3" w:rsidRPr="00846B76" w:rsidRDefault="00806FF3" w:rsidP="005D6CC7">
            <w:pPr>
              <w:spacing w:before="120"/>
            </w:pPr>
          </w:p>
        </w:tc>
      </w:tr>
    </w:tbl>
    <w:p w:rsidR="00806FF3" w:rsidRDefault="00806FF3" w:rsidP="0073326A">
      <w:pPr>
        <w:spacing w:after="0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359"/>
        <w:gridCol w:w="2340"/>
      </w:tblGrid>
      <w:tr w:rsidR="00806FF3" w:rsidRPr="00846B76" w:rsidTr="005D6CC7">
        <w:tc>
          <w:tcPr>
            <w:tcW w:w="3558" w:type="pct"/>
            <w:vAlign w:val="bottom"/>
          </w:tcPr>
          <w:p w:rsidR="00806FF3" w:rsidRPr="00846B76" w:rsidRDefault="00855A1A" w:rsidP="00F44F68">
            <w:r>
              <w:t xml:space="preserve">(465LP) Starting budget as of </w:t>
            </w:r>
            <w:r w:rsidR="00100BA8">
              <w:t>12</w:t>
            </w:r>
            <w:r w:rsidR="009F62E7">
              <w:t>/</w:t>
            </w:r>
            <w:r w:rsidR="00F44F68">
              <w:t>2</w:t>
            </w:r>
            <w:bookmarkStart w:id="0" w:name="_GoBack"/>
            <w:bookmarkEnd w:id="0"/>
            <w:r>
              <w:t>/2020</w:t>
            </w: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240"/>
            </w:pPr>
          </w:p>
        </w:tc>
        <w:sdt>
          <w:sdtPr>
            <w:id w:val="-1960097559"/>
            <w:placeholder>
              <w:docPart w:val="CD70BB65A0B0461892FDF557D298FC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50" w:type="pct"/>
                <w:vAlign w:val="bottom"/>
              </w:tcPr>
              <w:p w:rsidR="00806FF3" w:rsidRPr="00846B76" w:rsidRDefault="005D6CC7" w:rsidP="005D6CC7">
                <w:pPr>
                  <w:jc w:val="right"/>
                </w:pPr>
                <w:r w:rsidRPr="005D6CC7">
                  <w:t>Amount</w:t>
                </w:r>
              </w:p>
            </w:tc>
          </w:sdtContent>
        </w:sdt>
      </w:tr>
      <w:tr w:rsidR="00806FF3" w:rsidRPr="00846B76" w:rsidTr="00806FF3">
        <w:tc>
          <w:tcPr>
            <w:tcW w:w="3558" w:type="pct"/>
            <w:tcBorders>
              <w:bottom w:val="single" w:sz="4" w:space="0" w:color="auto"/>
            </w:tcBorders>
          </w:tcPr>
          <w:p w:rsidR="00806FF3" w:rsidRPr="00846B76" w:rsidRDefault="00855A1A" w:rsidP="00806FF3">
            <w:pPr>
              <w:spacing w:before="120"/>
            </w:pPr>
            <w:r>
              <w:t>Starting budget as of</w:t>
            </w:r>
            <w:r w:rsidR="00100BA8">
              <w:t xml:space="preserve"> 12/2/2021</w:t>
            </w: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:rsidR="00806FF3" w:rsidRPr="00846B76" w:rsidRDefault="00855A1A" w:rsidP="00100BA8">
            <w:pPr>
              <w:spacing w:before="120"/>
            </w:pPr>
            <w:r>
              <w:t>$</w:t>
            </w:r>
            <w:r w:rsidR="00100BA8">
              <w:t>2664.24</w:t>
            </w:r>
          </w:p>
        </w:tc>
      </w:tr>
      <w:tr w:rsidR="00806FF3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55A1A" w:rsidRDefault="00100BA8" w:rsidP="00806FF3">
            <w:pPr>
              <w:spacing w:before="120"/>
              <w:rPr>
                <w:color w:val="FF0000"/>
                <w:sz w:val="18"/>
                <w:szCs w:val="18"/>
              </w:rPr>
            </w:pPr>
            <w:r>
              <w:t>Deposits (Dues $40, T-Shirts $20</w:t>
            </w:r>
            <w:r w:rsidR="009F62E7">
              <w:t>)</w:t>
            </w:r>
          </w:p>
        </w:tc>
        <w:tc>
          <w:tcPr>
            <w:tcW w:w="192" w:type="pct"/>
          </w:tcPr>
          <w:p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806FF3" w:rsidRPr="00846B76" w:rsidRDefault="00100BA8" w:rsidP="00806FF3">
            <w:pPr>
              <w:spacing w:before="120"/>
            </w:pPr>
            <w:r>
              <w:t>$60.00</w:t>
            </w:r>
          </w:p>
        </w:tc>
      </w:tr>
      <w:tr w:rsidR="00EB3C9E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EB3C9E" w:rsidRPr="00855A1A" w:rsidRDefault="00EB3C9E" w:rsidP="00EB3C9E">
            <w:pPr>
              <w:spacing w:before="120"/>
              <w:rPr>
                <w:color w:val="FF0000"/>
                <w:sz w:val="18"/>
                <w:szCs w:val="18"/>
              </w:rPr>
            </w:pPr>
            <w:r w:rsidRPr="00EB3C9E">
              <w:rPr>
                <w:color w:val="FF0000"/>
              </w:rPr>
              <w:t xml:space="preserve">-Expenses </w:t>
            </w:r>
            <w:proofErr w:type="spellStart"/>
            <w:r w:rsidR="00100BA8">
              <w:rPr>
                <w:color w:val="FF0000"/>
                <w:sz w:val="18"/>
                <w:szCs w:val="18"/>
              </w:rPr>
              <w:t>RevTrak</w:t>
            </w:r>
            <w:proofErr w:type="spellEnd"/>
            <w:r w:rsidR="00100BA8">
              <w:rPr>
                <w:color w:val="FF0000"/>
                <w:sz w:val="18"/>
                <w:szCs w:val="18"/>
              </w:rPr>
              <w:t xml:space="preserve"> Fees ($2.16), Sales Tax ($1.52</w:t>
            </w:r>
            <w:r w:rsidR="009F62E7">
              <w:rPr>
                <w:color w:val="FF0000"/>
                <w:sz w:val="18"/>
                <w:szCs w:val="18"/>
              </w:rPr>
              <w:t>), NSDA Fees ($40)</w:t>
            </w:r>
          </w:p>
        </w:tc>
        <w:tc>
          <w:tcPr>
            <w:tcW w:w="192" w:type="pct"/>
          </w:tcPr>
          <w:p w:rsidR="00EB3C9E" w:rsidRPr="00846B76" w:rsidRDefault="00EB3C9E" w:rsidP="00EB3C9E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EB3C9E" w:rsidRPr="00846B76" w:rsidRDefault="00100BA8" w:rsidP="00EB3C9E">
            <w:pPr>
              <w:spacing w:before="120"/>
            </w:pPr>
            <w:r>
              <w:rPr>
                <w:color w:val="FF0000"/>
              </w:rPr>
              <w:t>-$43.68</w:t>
            </w:r>
          </w:p>
        </w:tc>
      </w:tr>
      <w:tr w:rsidR="00EB3C9E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EB3C9E" w:rsidRPr="00855A1A" w:rsidRDefault="00EB3C9E" w:rsidP="00EB3C9E">
            <w:pPr>
              <w:spacing w:before="120"/>
              <w:rPr>
                <w:color w:val="FF0000"/>
                <w:sz w:val="18"/>
                <w:szCs w:val="18"/>
              </w:rPr>
            </w:pPr>
          </w:p>
        </w:tc>
        <w:tc>
          <w:tcPr>
            <w:tcW w:w="192" w:type="pct"/>
          </w:tcPr>
          <w:p w:rsidR="00EB3C9E" w:rsidRPr="00846B76" w:rsidRDefault="00EB3C9E" w:rsidP="00EB3C9E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EB3C9E" w:rsidRPr="00846B76" w:rsidRDefault="00EB3C9E" w:rsidP="00EB3C9E">
            <w:pPr>
              <w:spacing w:before="120"/>
            </w:pPr>
          </w:p>
        </w:tc>
      </w:tr>
      <w:tr w:rsidR="00EB3C9E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EB3C9E" w:rsidRPr="00846B76" w:rsidRDefault="00EB3C9E" w:rsidP="00EB3C9E">
            <w:pPr>
              <w:spacing w:before="120"/>
            </w:pPr>
          </w:p>
        </w:tc>
        <w:tc>
          <w:tcPr>
            <w:tcW w:w="192" w:type="pct"/>
          </w:tcPr>
          <w:p w:rsidR="00EB3C9E" w:rsidRPr="00846B76" w:rsidRDefault="00EB3C9E" w:rsidP="00EB3C9E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EB3C9E" w:rsidRPr="00846B76" w:rsidRDefault="00EB3C9E" w:rsidP="00EB3C9E">
            <w:pPr>
              <w:spacing w:before="120"/>
            </w:pPr>
          </w:p>
        </w:tc>
      </w:tr>
      <w:tr w:rsidR="00EB3C9E" w:rsidRPr="00846B76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:rsidR="00EB3C9E" w:rsidRPr="00846B76" w:rsidRDefault="00EB3C9E" w:rsidP="00EB3C9E">
            <w:pPr>
              <w:spacing w:before="120"/>
            </w:pPr>
          </w:p>
        </w:tc>
        <w:tc>
          <w:tcPr>
            <w:tcW w:w="192" w:type="pct"/>
          </w:tcPr>
          <w:p w:rsidR="00EB3C9E" w:rsidRPr="00846B76" w:rsidRDefault="00EB3C9E" w:rsidP="00EB3C9E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EB3C9E" w:rsidRPr="00846B76" w:rsidRDefault="00EB3C9E" w:rsidP="00EB3C9E">
            <w:pPr>
              <w:spacing w:before="120"/>
            </w:pPr>
          </w:p>
        </w:tc>
      </w:tr>
      <w:tr w:rsidR="00EB3C9E" w:rsidRPr="00846B76" w:rsidTr="00C72268">
        <w:tc>
          <w:tcPr>
            <w:tcW w:w="3558" w:type="pct"/>
            <w:tcBorders>
              <w:top w:val="single" w:sz="4" w:space="0" w:color="auto"/>
            </w:tcBorders>
            <w:vAlign w:val="bottom"/>
          </w:tcPr>
          <w:p w:rsidR="00EB3C9E" w:rsidRPr="00846B76" w:rsidRDefault="00EB3C9E" w:rsidP="00EB3C9E">
            <w:pPr>
              <w:jc w:val="right"/>
            </w:pPr>
            <w:r>
              <w:t>Remaining Budget for 465LP</w:t>
            </w:r>
          </w:p>
        </w:tc>
        <w:tc>
          <w:tcPr>
            <w:tcW w:w="192" w:type="pct"/>
          </w:tcPr>
          <w:p w:rsidR="00EB3C9E" w:rsidRPr="00846B76" w:rsidRDefault="00EB3C9E" w:rsidP="00EB3C9E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:rsidR="00EB3C9E" w:rsidRPr="00846B76" w:rsidRDefault="00100BA8" w:rsidP="00EB3C9E">
            <w:pPr>
              <w:spacing w:before="120"/>
            </w:pPr>
            <w:r>
              <w:t>$2680.56</w:t>
            </w:r>
          </w:p>
        </w:tc>
      </w:tr>
    </w:tbl>
    <w:p w:rsidR="00806FF3" w:rsidRPr="00732B16" w:rsidRDefault="00806FF3" w:rsidP="0073326A">
      <w:pPr>
        <w:spacing w:after="0"/>
        <w:rPr>
          <w:sz w:val="22"/>
        </w:rPr>
      </w:pPr>
    </w:p>
    <w:p w:rsidR="00CE6104" w:rsidRPr="00732B16" w:rsidRDefault="00CE6104" w:rsidP="00E677FE">
      <w:pPr>
        <w:spacing w:after="0"/>
        <w:rPr>
          <w:sz w:val="12"/>
          <w:szCs w:val="16"/>
        </w:rPr>
      </w:pPr>
    </w:p>
    <w:sectPr w:rsidR="00CE6104" w:rsidRPr="00732B16" w:rsidSect="0073326A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8E5" w:rsidRDefault="002D28E5" w:rsidP="00650259">
      <w:pPr>
        <w:spacing w:after="0" w:line="240" w:lineRule="auto"/>
      </w:pPr>
      <w:r>
        <w:separator/>
      </w:r>
    </w:p>
  </w:endnote>
  <w:endnote w:type="continuationSeparator" w:id="0">
    <w:p w:rsidR="002D28E5" w:rsidRDefault="002D28E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712A9CB-CBFE-4906-A74C-08D036D014DD}"/>
    <w:embedBold r:id="rId2" w:fontKey="{02D10532-3EEB-42FD-97B0-62B5018D291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9D6390F-3EBF-4AB6-8577-617A024D5A37}"/>
    <w:embedBold r:id="rId4" w:fontKey="{7E9E2DEB-CA28-4065-9144-E1672AC078E8}"/>
    <w:embedItalic r:id="rId5" w:fontKey="{30040CA8-238E-47C6-8142-BEC28FF8B4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51A5E01-612D-4F10-B9B0-E959006FF9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8832824-7326-4456-9483-18BF0D7B65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:rsidTr="00C4167A">
      <w:tc>
        <w:tcPr>
          <w:tcW w:w="4675" w:type="dxa"/>
          <w:vAlign w:val="center"/>
        </w:tcPr>
        <w:p w:rsidR="0073326A" w:rsidRPr="0073326A" w:rsidRDefault="0073326A" w:rsidP="00093DE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326A" w:rsidRDefault="0073326A" w:rsidP="0073326A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8E5" w:rsidRDefault="002D28E5" w:rsidP="00650259">
      <w:pPr>
        <w:spacing w:after="0" w:line="240" w:lineRule="auto"/>
      </w:pPr>
      <w:r>
        <w:separator/>
      </w:r>
    </w:p>
  </w:footnote>
  <w:footnote w:type="continuationSeparator" w:id="0">
    <w:p w:rsidR="002D28E5" w:rsidRDefault="002D28E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713D1C" w:rsidRPr="00713D1C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B000925" wp14:editId="6B6B7EAB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:rsidR="00576892" w:rsidRPr="00732B16" w:rsidRDefault="00855A1A" w:rsidP="00855A1A">
          <w:pPr>
            <w:pStyle w:val="Header"/>
          </w:pPr>
          <w:r>
            <w:t>2020-2021 Speech &amp; Debate Treasurer’s Report</w:t>
          </w:r>
        </w:p>
      </w:tc>
    </w:tr>
  </w:tbl>
  <w:p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1A"/>
    <w:rsid w:val="00052382"/>
    <w:rsid w:val="0006568A"/>
    <w:rsid w:val="00076F0F"/>
    <w:rsid w:val="00084253"/>
    <w:rsid w:val="00093DE7"/>
    <w:rsid w:val="00097520"/>
    <w:rsid w:val="000D1F49"/>
    <w:rsid w:val="00100BA8"/>
    <w:rsid w:val="001727CA"/>
    <w:rsid w:val="00233B68"/>
    <w:rsid w:val="00290F5E"/>
    <w:rsid w:val="002C56E6"/>
    <w:rsid w:val="002D28E5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82A26"/>
    <w:rsid w:val="006C07CD"/>
    <w:rsid w:val="006E62D8"/>
    <w:rsid w:val="00713D1C"/>
    <w:rsid w:val="007172C9"/>
    <w:rsid w:val="00732B16"/>
    <w:rsid w:val="0073326A"/>
    <w:rsid w:val="00770F25"/>
    <w:rsid w:val="007A35A8"/>
    <w:rsid w:val="007B0A85"/>
    <w:rsid w:val="007C6A52"/>
    <w:rsid w:val="00806FF3"/>
    <w:rsid w:val="0082043E"/>
    <w:rsid w:val="00855A1A"/>
    <w:rsid w:val="008E203A"/>
    <w:rsid w:val="008F4507"/>
    <w:rsid w:val="0091229C"/>
    <w:rsid w:val="00940E73"/>
    <w:rsid w:val="00953C85"/>
    <w:rsid w:val="00976D36"/>
    <w:rsid w:val="0098597D"/>
    <w:rsid w:val="009F619A"/>
    <w:rsid w:val="009F62E7"/>
    <w:rsid w:val="009F6DDE"/>
    <w:rsid w:val="00A370A8"/>
    <w:rsid w:val="00A51B9A"/>
    <w:rsid w:val="00A60442"/>
    <w:rsid w:val="00AB0BCC"/>
    <w:rsid w:val="00B160CA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B3C9E"/>
    <w:rsid w:val="00EC7359"/>
    <w:rsid w:val="00EE3054"/>
    <w:rsid w:val="00F00606"/>
    <w:rsid w:val="00F01256"/>
    <w:rsid w:val="00F44F68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BC73C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2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2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ntin.jimenez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AA9D5E4D8714C878E35BDEC3AAC8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72F4E-C11B-4ADC-8A22-A0EBBC67AD99}"/>
      </w:docPartPr>
      <w:docPartBody>
        <w:p w:rsidR="006650A1" w:rsidRDefault="003344BC">
          <w:pPr>
            <w:pStyle w:val="FAA9D5E4D8714C878E35BDEC3AAC85D1"/>
          </w:pPr>
          <w:r w:rsidRPr="005D6CC7">
            <w:t>Date</w:t>
          </w:r>
        </w:p>
      </w:docPartBody>
    </w:docPart>
    <w:docPart>
      <w:docPartPr>
        <w:name w:val="4BE4B3F6BE9C461AA9F84BAE0F2F2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15449-623B-4F8D-8731-A8D7A6BB5EE3}"/>
      </w:docPartPr>
      <w:docPartBody>
        <w:p w:rsidR="006650A1" w:rsidRDefault="003344BC">
          <w:pPr>
            <w:pStyle w:val="4BE4B3F6BE9C461AA9F84BAE0F2F2DAD"/>
          </w:pPr>
          <w:r w:rsidRPr="005D6CC7">
            <w:t>Budget Category</w:t>
          </w:r>
        </w:p>
      </w:docPartBody>
    </w:docPart>
    <w:docPart>
      <w:docPartPr>
        <w:name w:val="6B8F29F9C8684B1E8222A6A135CA7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788531-D1E5-4F82-A865-743E90D54A77}"/>
      </w:docPartPr>
      <w:docPartBody>
        <w:p w:rsidR="006650A1" w:rsidRDefault="003344BC">
          <w:pPr>
            <w:pStyle w:val="6B8F29F9C8684B1E8222A6A135CA75B1"/>
          </w:pPr>
          <w:r w:rsidRPr="005D6CC7">
            <w:t>Approver Name</w:t>
          </w:r>
        </w:p>
      </w:docPartBody>
    </w:docPart>
    <w:docPart>
      <w:docPartPr>
        <w:name w:val="F40EE89BA0E946F9927B768E01AF84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A1E05-D26E-4D8D-ABF4-F177109513D7}"/>
      </w:docPartPr>
      <w:docPartBody>
        <w:p w:rsidR="006650A1" w:rsidRDefault="003344BC">
          <w:pPr>
            <w:pStyle w:val="F40EE89BA0E946F9927B768E01AF845A"/>
          </w:pPr>
          <w:r w:rsidRPr="005D6CC7">
            <w:t>Submitted by</w:t>
          </w:r>
        </w:p>
      </w:docPartBody>
    </w:docPart>
    <w:docPart>
      <w:docPartPr>
        <w:name w:val="CD70BB65A0B0461892FDF557D298F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29410-CC7D-4F71-93F7-9F668F166EA8}"/>
      </w:docPartPr>
      <w:docPartBody>
        <w:p w:rsidR="006650A1" w:rsidRDefault="003344BC">
          <w:pPr>
            <w:pStyle w:val="CD70BB65A0B0461892FDF557D298FC8C"/>
          </w:pPr>
          <w:r w:rsidRPr="005D6CC7">
            <w:t>Amount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4BC"/>
    <w:rsid w:val="00296139"/>
    <w:rsid w:val="003344BC"/>
    <w:rsid w:val="00576378"/>
    <w:rsid w:val="006650A1"/>
    <w:rsid w:val="009B5B47"/>
    <w:rsid w:val="00B82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3702F3016EB40498C4BB49A70C2E4A5">
    <w:name w:val="93702F3016EB40498C4BB49A70C2E4A5"/>
  </w:style>
  <w:style w:type="paragraph" w:customStyle="1" w:styleId="A3A8BB7DBE8A4F6A9139D20C220D0E29">
    <w:name w:val="A3A8BB7DBE8A4F6A9139D20C220D0E29"/>
  </w:style>
  <w:style w:type="paragraph" w:customStyle="1" w:styleId="FAA9D5E4D8714C878E35BDEC3AAC85D1">
    <w:name w:val="FAA9D5E4D8714C878E35BDEC3AAC85D1"/>
  </w:style>
  <w:style w:type="paragraph" w:customStyle="1" w:styleId="4BE4B3F6BE9C461AA9F84BAE0F2F2DAD">
    <w:name w:val="4BE4B3F6BE9C461AA9F84BAE0F2F2DAD"/>
  </w:style>
  <w:style w:type="paragraph" w:customStyle="1" w:styleId="6B8F29F9C8684B1E8222A6A135CA75B1">
    <w:name w:val="6B8F29F9C8684B1E8222A6A135CA75B1"/>
  </w:style>
  <w:style w:type="paragraph" w:customStyle="1" w:styleId="F40EE89BA0E946F9927B768E01AF845A">
    <w:name w:val="F40EE89BA0E946F9927B768E01AF845A"/>
  </w:style>
  <w:style w:type="paragraph" w:customStyle="1" w:styleId="20B739B65A7942BCAC6ED8E9EF4E4582">
    <w:name w:val="20B739B65A7942BCAC6ED8E9EF4E4582"/>
  </w:style>
  <w:style w:type="paragraph" w:customStyle="1" w:styleId="F9BAD09A0CC54B6FBDCFA68ACA406ECD">
    <w:name w:val="F9BAD09A0CC54B6FBDCFA68ACA406ECD"/>
  </w:style>
  <w:style w:type="paragraph" w:customStyle="1" w:styleId="F5D731910B3648FDB22560B0860412E1">
    <w:name w:val="F5D731910B3648FDB22560B0860412E1"/>
  </w:style>
  <w:style w:type="paragraph" w:customStyle="1" w:styleId="2C47503BF59146F4B9F6D4BB4F2CDE61">
    <w:name w:val="2C47503BF59146F4B9F6D4BB4F2CDE61"/>
  </w:style>
  <w:style w:type="paragraph" w:customStyle="1" w:styleId="11290FC3E7634866B32500DA949746B7">
    <w:name w:val="11290FC3E7634866B32500DA949746B7"/>
  </w:style>
  <w:style w:type="paragraph" w:customStyle="1" w:styleId="04539FAAFDFC482DA0A0AE880ED029AB">
    <w:name w:val="04539FAAFDFC482DA0A0AE880ED029AB"/>
  </w:style>
  <w:style w:type="paragraph" w:customStyle="1" w:styleId="CD70BB65A0B0461892FDF557D298FC8C">
    <w:name w:val="CD70BB65A0B0461892FDF557D298FC8C"/>
  </w:style>
  <w:style w:type="paragraph" w:customStyle="1" w:styleId="0B4514C1EE4F4EACBE165BBAD749A3B2">
    <w:name w:val="0B4514C1EE4F4EACBE165BBAD749A3B2"/>
  </w:style>
  <w:style w:type="paragraph" w:customStyle="1" w:styleId="92CE9494BA8444C79B9DA57C1FC915E2">
    <w:name w:val="92CE9494BA8444C79B9DA57C1FC915E2"/>
  </w:style>
  <w:style w:type="paragraph" w:customStyle="1" w:styleId="30FFE11875444118994D51D7F83E998E">
    <w:name w:val="30FFE11875444118994D51D7F83E998E"/>
  </w:style>
  <w:style w:type="paragraph" w:customStyle="1" w:styleId="DD119E9C108849FAA95F714D35823341">
    <w:name w:val="DD119E9C108849FAA95F714D35823341"/>
  </w:style>
  <w:style w:type="paragraph" w:customStyle="1" w:styleId="7C81F6310B7A4776BFCA96D61517065D">
    <w:name w:val="7C81F6310B7A4776BFCA96D61517065D"/>
  </w:style>
  <w:style w:type="paragraph" w:customStyle="1" w:styleId="B519A052E77846D392845D484F473B34">
    <w:name w:val="B519A052E77846D392845D484F473B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2021-01-13T20:14:00Z</dcterms:created>
  <dcterms:modified xsi:type="dcterms:W3CDTF">2021-01-13T20:14:00Z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